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673" w:rsidRDefault="00485673" w:rsidP="000F3062">
      <w:pPr>
        <w:rPr>
          <w:rFonts w:ascii="Times New Roman" w:hAnsi="Times New Roman"/>
          <w:b/>
          <w:sz w:val="28"/>
          <w:szCs w:val="28"/>
        </w:rPr>
      </w:pPr>
      <w:r w:rsidRPr="0008162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75pt;height:748.5pt">
            <v:imagedata r:id="rId4" o:title="" croptop="6301f" cropbottom="409f" cropleft="6746f" cropright="3855f"/>
          </v:shape>
        </w:pict>
      </w:r>
    </w:p>
    <w:p w:rsidR="00485673" w:rsidRDefault="00485673" w:rsidP="000F3062">
      <w:pPr>
        <w:rPr>
          <w:rFonts w:ascii="Times New Roman" w:hAnsi="Times New Roman"/>
          <w:b/>
          <w:sz w:val="28"/>
          <w:szCs w:val="28"/>
        </w:rPr>
      </w:pPr>
    </w:p>
    <w:p w:rsidR="00485673" w:rsidRPr="00222856" w:rsidRDefault="00485673" w:rsidP="00222856">
      <w:pPr>
        <w:pStyle w:val="NoSpacing"/>
        <w:ind w:left="142" w:right="141"/>
        <w:jc w:val="both"/>
        <w:rPr>
          <w:b/>
        </w:rPr>
      </w:pPr>
    </w:p>
    <w:p w:rsidR="00485673" w:rsidRDefault="00485673" w:rsidP="00222856">
      <w:pPr>
        <w:pStyle w:val="NoSpacing"/>
        <w:ind w:left="142" w:right="141"/>
        <w:jc w:val="both"/>
        <w:rPr>
          <w:b/>
        </w:rPr>
      </w:pPr>
      <w:r>
        <w:rPr>
          <w:b/>
        </w:rPr>
        <w:t xml:space="preserve">                                  Дополнительное соглашение</w:t>
      </w:r>
    </w:p>
    <w:p w:rsidR="00485673" w:rsidRPr="00ED3309" w:rsidRDefault="00485673" w:rsidP="00ED3309">
      <w:pPr>
        <w:pStyle w:val="NoSpacing"/>
        <w:ind w:left="142" w:right="141"/>
        <w:jc w:val="center"/>
        <w:rPr>
          <w:b/>
        </w:rPr>
      </w:pPr>
      <w:r w:rsidRPr="001F718C">
        <w:rPr>
          <w:b/>
        </w:rPr>
        <w:t xml:space="preserve">о внесении изменений и дополнений в </w:t>
      </w:r>
      <w:r>
        <w:rPr>
          <w:b/>
        </w:rPr>
        <w:t xml:space="preserve">«Коллективный договор </w:t>
      </w:r>
      <w:r w:rsidRPr="00ED3309">
        <w:rPr>
          <w:b/>
        </w:rPr>
        <w:t>муниципального бюджетного общеобразовательного учреждения</w:t>
      </w:r>
    </w:p>
    <w:p w:rsidR="00485673" w:rsidRPr="00ED3309" w:rsidRDefault="00485673" w:rsidP="00ED3309">
      <w:pPr>
        <w:pStyle w:val="NoSpacing"/>
        <w:jc w:val="center"/>
        <w:rPr>
          <w:b/>
        </w:rPr>
      </w:pPr>
      <w:r w:rsidRPr="00ED3309">
        <w:rPr>
          <w:b/>
        </w:rPr>
        <w:t>«Тавельская средняя общеобразовательная школа»</w:t>
      </w:r>
    </w:p>
    <w:p w:rsidR="00485673" w:rsidRPr="00ED3309" w:rsidRDefault="00485673" w:rsidP="00ED3309">
      <w:pPr>
        <w:pStyle w:val="NoSpacing"/>
        <w:jc w:val="center"/>
        <w:rPr>
          <w:b/>
        </w:rPr>
      </w:pPr>
      <w:r w:rsidRPr="00ED3309">
        <w:rPr>
          <w:b/>
        </w:rPr>
        <w:t>Мамадышского муниципального района</w:t>
      </w:r>
    </w:p>
    <w:p w:rsidR="00485673" w:rsidRPr="00ED3309" w:rsidRDefault="00485673" w:rsidP="00ED3309">
      <w:pPr>
        <w:pStyle w:val="NoSpacing"/>
        <w:jc w:val="center"/>
        <w:rPr>
          <w:b/>
        </w:rPr>
      </w:pPr>
      <w:r w:rsidRPr="00ED3309">
        <w:rPr>
          <w:b/>
        </w:rPr>
        <w:t>Республики Татарстан</w:t>
      </w:r>
    </w:p>
    <w:p w:rsidR="00485673" w:rsidRPr="0065150F" w:rsidRDefault="00485673" w:rsidP="0065150F">
      <w:pPr>
        <w:pStyle w:val="NoSpacing"/>
        <w:ind w:right="141"/>
        <w:jc w:val="center"/>
        <w:rPr>
          <w:b/>
        </w:rPr>
      </w:pPr>
      <w:r w:rsidRPr="001F718C">
        <w:rPr>
          <w:b/>
        </w:rPr>
        <w:t>на 20</w:t>
      </w:r>
      <w:r>
        <w:rPr>
          <w:b/>
        </w:rPr>
        <w:t>21</w:t>
      </w:r>
      <w:r w:rsidRPr="001F718C">
        <w:rPr>
          <w:b/>
        </w:rPr>
        <w:t>-20</w:t>
      </w:r>
      <w:r>
        <w:rPr>
          <w:b/>
        </w:rPr>
        <w:t>23</w:t>
      </w:r>
      <w:r w:rsidRPr="001F718C">
        <w:rPr>
          <w:b/>
        </w:rPr>
        <w:t xml:space="preserve"> годы</w:t>
      </w:r>
      <w:r>
        <w:rPr>
          <w:b/>
        </w:rPr>
        <w:t>»</w:t>
      </w:r>
    </w:p>
    <w:p w:rsidR="00485673" w:rsidRDefault="00485673" w:rsidP="00ED3309">
      <w:pPr>
        <w:pStyle w:val="NoSpacing"/>
        <w:ind w:right="141"/>
        <w:jc w:val="center"/>
      </w:pPr>
    </w:p>
    <w:p w:rsidR="00485673" w:rsidRDefault="00485673" w:rsidP="00ED3309">
      <w:pPr>
        <w:pStyle w:val="NoSpacing"/>
        <w:ind w:right="141"/>
        <w:jc w:val="center"/>
      </w:pPr>
    </w:p>
    <w:p w:rsidR="00485673" w:rsidRDefault="00485673" w:rsidP="00ED3309">
      <w:pPr>
        <w:pStyle w:val="NoSpacing"/>
        <w:ind w:right="141"/>
        <w:jc w:val="center"/>
      </w:pPr>
      <w:bookmarkStart w:id="0" w:name="_GoBack"/>
      <w:bookmarkEnd w:id="0"/>
    </w:p>
    <w:p w:rsidR="00485673" w:rsidRDefault="00485673" w:rsidP="00ED3309">
      <w:pPr>
        <w:pStyle w:val="NoSpacing"/>
        <w:ind w:right="141"/>
        <w:jc w:val="center"/>
      </w:pPr>
    </w:p>
    <w:p w:rsidR="00485673" w:rsidRDefault="00485673" w:rsidP="0065150F">
      <w:pPr>
        <w:pStyle w:val="NoSpacing"/>
        <w:ind w:left="-142" w:right="141" w:firstLine="142"/>
        <w:jc w:val="center"/>
      </w:pPr>
    </w:p>
    <w:p w:rsidR="00485673" w:rsidRDefault="00485673" w:rsidP="00ED3309">
      <w:pPr>
        <w:pStyle w:val="NoSpacing"/>
        <w:ind w:right="141"/>
        <w:jc w:val="center"/>
      </w:pPr>
    </w:p>
    <w:p w:rsidR="00485673" w:rsidRPr="00CD20EA" w:rsidRDefault="00485673" w:rsidP="0065150F">
      <w:pPr>
        <w:pStyle w:val="NoSpacing"/>
        <w:ind w:left="-284" w:right="141" w:firstLine="992"/>
        <w:rPr>
          <w:b/>
        </w:rPr>
      </w:pPr>
      <w:r w:rsidRPr="005361EA">
        <w:t xml:space="preserve">Стороны договорились внести следующие изменения в </w:t>
      </w:r>
      <w:r w:rsidRPr="0065150F">
        <w:t>«Коллективный договор муниципального бюджетного общеобразовательного учреждения «Тавельская средняя общеобразовательная школа» Мамадышского муниципального района Республики Татарстан</w:t>
      </w:r>
    </w:p>
    <w:p w:rsidR="00485673" w:rsidRDefault="00485673" w:rsidP="0065150F">
      <w:pPr>
        <w:pStyle w:val="NoSpacing"/>
        <w:ind w:left="142" w:firstLine="566"/>
        <w:jc w:val="both"/>
      </w:pPr>
    </w:p>
    <w:p w:rsidR="00485673" w:rsidRDefault="00485673" w:rsidP="00222856">
      <w:pPr>
        <w:pStyle w:val="NoSpacing"/>
        <w:ind w:left="142" w:right="141" w:firstLine="566"/>
        <w:jc w:val="both"/>
      </w:pPr>
      <w:r>
        <w:t>в разделе III:</w:t>
      </w:r>
    </w:p>
    <w:p w:rsidR="00485673" w:rsidRDefault="00485673" w:rsidP="004172F7">
      <w:pPr>
        <w:pStyle w:val="NoSpacing"/>
        <w:ind w:left="142" w:right="141"/>
        <w:jc w:val="both"/>
      </w:pPr>
      <w:r>
        <w:t xml:space="preserve">        </w:t>
      </w:r>
      <w:r w:rsidRPr="00D75123">
        <w:t>В пункт 3.</w:t>
      </w:r>
      <w:r>
        <w:t>1.4</w:t>
      </w:r>
      <w:r w:rsidRPr="00D75123">
        <w:t xml:space="preserve"> </w:t>
      </w:r>
      <w:r>
        <w:t xml:space="preserve">в </w:t>
      </w:r>
      <w:r w:rsidRPr="00D75123">
        <w:t>третий абзац добавить</w:t>
      </w:r>
      <w:r>
        <w:t xml:space="preserve">  следующую редакцию</w:t>
      </w:r>
      <w:r w:rsidRPr="00D75123">
        <w:t>:</w:t>
      </w:r>
    </w:p>
    <w:p w:rsidR="00485673" w:rsidRDefault="00485673" w:rsidP="0065150F">
      <w:pPr>
        <w:pStyle w:val="NoSpacing"/>
        <w:ind w:right="141"/>
        <w:jc w:val="both"/>
      </w:pPr>
      <w:r>
        <w:t xml:space="preserve">       «В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Федерации, действие трудового договора, заключенного между работником и работодателем, приостанавливается на период прохождения работником военной службы или оказания им добровольного содействия в выполнении задач, возложенных на Вооруженные Силы Российской Федерации.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Работодатель на основании заявления работника издает приказ о приостановлении действия трудового договора.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Федерации. Указанное уведомление предоставляется федеральным органом исполнительной власти, с которым работник заключил соответствующий контракт.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В период приостановления действия трудового договора стороны трудового договора приостанавливают осуществление прав и обязанностей, установленных трудовым законодательством и иными нормативными правовыми актами, содержащими нормы трудового права, локальными нормативными актами, а также прав и обязанностей, вытекающих из условий коллективного договора, соглашений, трудового договора, за исключением прав и обязанностей, установленных настоящей статьей.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В период приостановления действия трудового договора за работником сохраняется место работы (должность).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(должности).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На период приостановления действия трудового договора в отношении работника сохраняются социально-трудовые гарантии, право на предоставление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Период приостановления действия трудового договора в соответствии с настоящей статьей засчитывается в трудовой стаж работника, а также в стаж работы по специальности (за исключением случаев досрочного назначения страховой пенсии по старости).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Действие трудового договора возобновляется в день выхода работника на работу. Работник обязан предупредить работодателя о своем выходе на работу не позднее чем за три рабочих дня.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Работник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Расторжение по инициативе работодателя трудового договора с работником в период приостановления действия трудового договора не допускается, за исключением случаев ликвидации организации либо прекращения деятельности индивидуальным предпринимателем, а также истечения в указанный период срока действия трудового договора, если он был заключен на определенный срок.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В случае,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им контракта о добровольном содействии в выполнении задач, возложенных на Вооруженные Силы Российской Федерации, расторжение трудового договора с работником осуществляется по инициативе работодателя по основанию, предусмотренному пунктом 131 </w:t>
      </w:r>
    </w:p>
    <w:p w:rsidR="00485673" w:rsidRDefault="00485673" w:rsidP="00C06586">
      <w:pPr>
        <w:pStyle w:val="NoSpacing"/>
        <w:ind w:left="142" w:right="141"/>
        <w:jc w:val="both"/>
      </w:pPr>
      <w:r>
        <w:t>части первой статьи 81 настоящего Кодекса. Федеральный орган исполнительной власти, с которым работник заключил соответствующий контракт, обязан информировать работодателя о дате окончания прохождения работником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или о дате окончания действия заключенного работником контракта о добровольном содействии в выполнении задач, возложенных на Вооруженные Силы Российской Федерации.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Лицо, с которым в период приостановления действия трудового договора расторгнут трудовой договор в связи с истечением срока его действия, в течение трех месяцев после окончания прохождения указанным лицом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указанным лицом контракта о добровольном содействии в выполнении задач, возложенных на Вооруженные Силы Российской Федерации, имеет преимущественное право поступления на работу по ранее занимаемой должности у работодателя, с которым указанное лицо состояло в трудовых отношениях до призыва на военную службу по мобилизации, заключения контракта о прохождении военной службы либо контракта о добровольном содействии в выполнении задач, возложенных на Вооруженные Силы Российской Федерации, в случае отсутствия вакансии по такой должности на другую вакантную должность или работу, соответствующую квалификации работника, а при их отсутствии на вакантную нижестоящую должность или нижеоплачиваемую работу. При этом работа по соответствующей должности (соответствующая работа) не должна быть противопоказана указанному лицу по состоянию здоровья.  </w:t>
      </w:r>
    </w:p>
    <w:p w:rsidR="00485673" w:rsidRDefault="00485673" w:rsidP="00C06586">
      <w:pPr>
        <w:pStyle w:val="NoSpacing"/>
        <w:ind w:left="142" w:right="141"/>
        <w:jc w:val="both"/>
      </w:pPr>
    </w:p>
    <w:p w:rsidR="00485673" w:rsidRDefault="00485673" w:rsidP="00D75123">
      <w:pPr>
        <w:pStyle w:val="NoSpacing"/>
        <w:ind w:left="142" w:right="141"/>
        <w:jc w:val="both"/>
      </w:pPr>
      <w:r>
        <w:t xml:space="preserve">       Пункт 3.1.5 второй абзац изложить в следующей редакции:</w:t>
      </w:r>
    </w:p>
    <w:p w:rsidR="00485673" w:rsidRDefault="00485673" w:rsidP="00D75123">
      <w:pPr>
        <w:pStyle w:val="NoSpacing"/>
        <w:ind w:left="142" w:right="141"/>
        <w:jc w:val="both"/>
      </w:pPr>
      <w:r>
        <w:t xml:space="preserve">  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  <w:p w:rsidR="00485673" w:rsidRDefault="00485673" w:rsidP="00C06586">
      <w:pPr>
        <w:pStyle w:val="NoSpacing"/>
        <w:ind w:left="142" w:right="141"/>
        <w:jc w:val="both"/>
      </w:pPr>
    </w:p>
    <w:p w:rsidR="00485673" w:rsidRDefault="00485673" w:rsidP="00C06586">
      <w:pPr>
        <w:pStyle w:val="NoSpacing"/>
        <w:ind w:left="142" w:right="141"/>
        <w:jc w:val="both"/>
      </w:pPr>
      <w:r w:rsidRPr="00D75123">
        <w:t xml:space="preserve">     В пункт 3.9 добавить третий абзац в следующей редакции:</w:t>
      </w:r>
    </w:p>
    <w:p w:rsidR="00485673" w:rsidRDefault="00485673" w:rsidP="00C06586">
      <w:pPr>
        <w:pStyle w:val="NoSpacing"/>
        <w:ind w:left="142" w:right="141"/>
        <w:jc w:val="both"/>
      </w:pPr>
      <w:r>
        <w:t xml:space="preserve">  </w:t>
      </w:r>
      <w:r w:rsidRPr="00D75123">
        <w:t xml:space="preserve">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</w:t>
      </w:r>
    </w:p>
    <w:p w:rsidR="00485673" w:rsidRDefault="00485673" w:rsidP="00C06586">
      <w:pPr>
        <w:pStyle w:val="NoSpacing"/>
        <w:ind w:left="142" w:right="141"/>
        <w:jc w:val="both"/>
      </w:pPr>
      <w:r w:rsidRPr="00D75123">
        <w:t>лицам, в семье которых нет других работников с самостоятельным заработком;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по защите Отечества; работникам, повышающим свою квалификацию по направлению работодателя без отрыва от работы; 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заключил контракт о добровольном содействии в выполнении задач, возложенных на Вооруженные Силы Российской Федерации.</w:t>
      </w:r>
    </w:p>
    <w:p w:rsidR="00485673" w:rsidRPr="00B4057D" w:rsidRDefault="00485673" w:rsidP="00222856">
      <w:pPr>
        <w:pStyle w:val="NoSpacing"/>
        <w:ind w:left="142" w:right="141" w:firstLine="566"/>
        <w:jc w:val="both"/>
        <w:rPr>
          <w:b/>
        </w:rPr>
      </w:pPr>
    </w:p>
    <w:p w:rsidR="00485673" w:rsidRPr="00B4057D" w:rsidRDefault="00485673" w:rsidP="00222856">
      <w:pPr>
        <w:pStyle w:val="NoSpacing"/>
        <w:ind w:left="142" w:right="141" w:firstLine="566"/>
        <w:jc w:val="both"/>
        <w:rPr>
          <w:b/>
        </w:rPr>
      </w:pPr>
      <w:r>
        <w:t>в разделе VIII: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Пункт 8.2.2. изложить в следующей редакции:</w:t>
      </w:r>
    </w:p>
    <w:p w:rsidR="00485673" w:rsidRPr="004172F7" w:rsidRDefault="00485673" w:rsidP="004172F7">
      <w:pPr>
        <w:pStyle w:val="NoSpacing"/>
        <w:ind w:left="142" w:right="141"/>
        <w:jc w:val="both"/>
      </w:pPr>
      <w:r>
        <w:t xml:space="preserve">  </w:t>
      </w:r>
      <w:r w:rsidRPr="004172F7">
        <w:t>«В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 организует:</w:t>
      </w:r>
    </w:p>
    <w:p w:rsidR="00485673" w:rsidRDefault="00485673" w:rsidP="00222856">
      <w:pPr>
        <w:pStyle w:val="NoSpacing"/>
        <w:ind w:left="142" w:right="141" w:firstLine="566"/>
        <w:jc w:val="both"/>
      </w:pPr>
      <w:r w:rsidRPr="004172F7">
        <w:t>- проведение обучения по охране труда, проверку знаний требований по охране труда р</w:t>
      </w:r>
      <w:r>
        <w:t>аботников</w:t>
      </w:r>
      <w:r w:rsidRPr="004172F7">
        <w:t xml:space="preserve"> </w:t>
      </w:r>
      <w:r>
        <w:t xml:space="preserve">МБОУ «Тавельская СОШ» </w:t>
      </w:r>
      <w:r w:rsidRPr="004172F7">
        <w:t xml:space="preserve">- контроль за обучением, проверкой знаний требований охраны труда </w:t>
      </w:r>
      <w:r>
        <w:t xml:space="preserve"> работников </w:t>
      </w:r>
      <w:r w:rsidRPr="00BB278B">
        <w:t>МБОУ «</w:t>
      </w:r>
      <w:r>
        <w:t>Тавельская СОШ</w:t>
      </w:r>
      <w:r w:rsidRPr="00BB278B">
        <w:t>»</w:t>
      </w:r>
      <w:r>
        <w:t xml:space="preserve">. </w:t>
      </w:r>
    </w:p>
    <w:p w:rsidR="00485673" w:rsidRDefault="00485673" w:rsidP="00222856">
      <w:pPr>
        <w:pStyle w:val="NoSpacing"/>
        <w:ind w:left="142" w:right="141" w:firstLine="566"/>
        <w:jc w:val="both"/>
      </w:pP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Пункт 8.2.3. изложить в следующей редакции:</w:t>
      </w:r>
    </w:p>
    <w:p w:rsidR="00485673" w:rsidRPr="004172F7" w:rsidRDefault="00485673" w:rsidP="004172F7">
      <w:pPr>
        <w:pStyle w:val="NoSpacing"/>
        <w:ind w:left="142" w:right="141"/>
        <w:jc w:val="both"/>
      </w:pPr>
      <w:r>
        <w:t xml:space="preserve">  </w:t>
      </w:r>
      <w:r w:rsidRPr="004172F7">
        <w:t>«Ежегодно (не позднее 1 февраля) информирует Мамадышскую территориальную организацию Общероссийского Профсоюза образования о состоянии производственного травматизма в отчетном году и его причинах; о выделении средств организаци</w:t>
      </w:r>
      <w:r>
        <w:t>ей</w:t>
      </w:r>
      <w:r w:rsidRPr="004172F7">
        <w:t xml:space="preserve">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</w:p>
    <w:p w:rsidR="00485673" w:rsidRPr="004172F7" w:rsidRDefault="00485673" w:rsidP="00A90CDB">
      <w:pPr>
        <w:pStyle w:val="NoSpacing"/>
        <w:ind w:left="142" w:right="141" w:firstLine="566"/>
        <w:jc w:val="both"/>
      </w:pPr>
      <w:r w:rsidRPr="004172F7">
        <w:t>Пункт 8.2.10. изложить в следующей редакции:</w:t>
      </w:r>
    </w:p>
    <w:p w:rsidR="00485673" w:rsidRDefault="00485673" w:rsidP="004172F7">
      <w:pPr>
        <w:pStyle w:val="NoSpacing"/>
        <w:ind w:left="142" w:right="141"/>
        <w:jc w:val="both"/>
      </w:pPr>
      <w:r>
        <w:t xml:space="preserve">  </w:t>
      </w:r>
      <w:r w:rsidRPr="004172F7">
        <w:t xml:space="preserve">«Создаёт и обеспечивает  функционирование службы охраны труда в </w:t>
      </w:r>
      <w:r w:rsidRPr="00BB278B">
        <w:t>МБОУ «</w:t>
      </w:r>
      <w:r>
        <w:t>Тавельская СОШ</w:t>
      </w:r>
      <w:r w:rsidRPr="00BB278B">
        <w:t>»</w:t>
      </w:r>
      <w:r w:rsidRPr="004172F7">
        <w:t>, а также содействует  введению должности спец</w:t>
      </w:r>
      <w:r>
        <w:t>иалиста по охране труда в штатное расписание</w:t>
      </w:r>
      <w:r w:rsidRPr="004172F7">
        <w:t xml:space="preserve"> образовательн</w:t>
      </w:r>
      <w:r>
        <w:t>ой</w:t>
      </w:r>
      <w:r w:rsidRPr="004172F7">
        <w:t xml:space="preserve"> организаций (в соответствии с требованиями ст. 223 ТК РФ).</w:t>
      </w:r>
    </w:p>
    <w:p w:rsidR="00485673" w:rsidRPr="004172F7" w:rsidRDefault="00485673" w:rsidP="004172F7">
      <w:pPr>
        <w:pStyle w:val="NoSpacing"/>
        <w:ind w:left="142" w:right="141"/>
        <w:jc w:val="both"/>
      </w:pPr>
    </w:p>
    <w:p w:rsidR="00485673" w:rsidRPr="004172F7" w:rsidRDefault="00485673" w:rsidP="00A90CDB">
      <w:pPr>
        <w:pStyle w:val="NoSpacing"/>
        <w:ind w:left="142" w:right="141" w:firstLine="566"/>
        <w:jc w:val="both"/>
      </w:pP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Пункт 8.2.11 изложить в следующей редакции: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  <w:r>
        <w:t xml:space="preserve"> 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Пункт 8.2.12 изложить в следующей редакции:</w:t>
      </w:r>
    </w:p>
    <w:p w:rsidR="00485673" w:rsidRPr="004172F7" w:rsidRDefault="00485673" w:rsidP="004172F7">
      <w:pPr>
        <w:pStyle w:val="NoSpacing"/>
        <w:ind w:left="142" w:right="141"/>
        <w:jc w:val="both"/>
      </w:pPr>
      <w:r>
        <w:t xml:space="preserve">  </w:t>
      </w:r>
      <w:r w:rsidRPr="004172F7">
        <w:t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Пункт 8.2.13 изложить в следующей редакции: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«Обеспечивают проведение обучения и проверку знаний по охране труда</w:t>
      </w:r>
      <w:r w:rsidRPr="009B6F98">
        <w:t xml:space="preserve"> </w:t>
      </w:r>
      <w:r>
        <w:t>ответственных</w:t>
      </w:r>
      <w:r w:rsidRPr="009B6F98">
        <w:t xml:space="preserve"> по охране труда</w:t>
      </w:r>
      <w:r w:rsidRPr="004172F7">
        <w:t>,</w:t>
      </w:r>
      <w:r>
        <w:t xml:space="preserve"> </w:t>
      </w:r>
      <w:r w:rsidRPr="004172F7">
        <w:t xml:space="preserve">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Пункт 8.2.14 изложить в следующей редакции: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  <w:r w:rsidRPr="004172F7"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</w:p>
    <w:p w:rsidR="00485673" w:rsidRPr="004172F7" w:rsidRDefault="00485673" w:rsidP="00222856">
      <w:pPr>
        <w:pStyle w:val="NoSpacing"/>
        <w:ind w:left="142" w:right="141" w:firstLine="566"/>
        <w:jc w:val="both"/>
      </w:pPr>
    </w:p>
    <w:p w:rsidR="00485673" w:rsidRDefault="00485673" w:rsidP="00222856">
      <w:pPr>
        <w:pStyle w:val="NoSpacing"/>
        <w:ind w:left="142" w:right="141" w:firstLine="566"/>
        <w:jc w:val="both"/>
      </w:pPr>
    </w:p>
    <w:p w:rsidR="00485673" w:rsidRDefault="00485673" w:rsidP="00FE566C">
      <w:pPr>
        <w:pStyle w:val="NoSpacing"/>
        <w:ind w:right="141"/>
        <w:jc w:val="both"/>
      </w:pPr>
    </w:p>
    <w:p w:rsidR="00485673" w:rsidRDefault="00485673" w:rsidP="00FE566C">
      <w:pPr>
        <w:pStyle w:val="NoSpacing"/>
        <w:ind w:left="142" w:right="141" w:hanging="142"/>
        <w:jc w:val="both"/>
      </w:pPr>
      <w:r w:rsidRPr="00AE7C46">
        <w:pict>
          <v:shape id="_x0000_i1026" type="#_x0000_t75" style="width:507.75pt;height:729.75pt">
            <v:imagedata r:id="rId5" o:title="" croptop="2795f" cropbottom="5317f" cropleft="10725f" cropright="-161f"/>
          </v:shape>
        </w:pict>
      </w:r>
    </w:p>
    <w:p w:rsidR="00485673" w:rsidRPr="00E50835" w:rsidRDefault="00485673" w:rsidP="00FE566C">
      <w:pPr>
        <w:pStyle w:val="NoSpacing"/>
        <w:ind w:left="142" w:right="141" w:hanging="142"/>
        <w:jc w:val="both"/>
      </w:pPr>
      <w:r w:rsidRPr="00E50835">
        <w:pict>
          <v:shape id="_x0000_i1027" type="#_x0000_t75" style="width:495.75pt;height:832.5pt">
            <v:imagedata r:id="rId6" o:title="" croptop="689f" cropleft="10762f" cropright="1687f"/>
          </v:shape>
        </w:pict>
      </w:r>
    </w:p>
    <w:sectPr w:rsidR="00485673" w:rsidRPr="00E50835" w:rsidSect="00FE566C">
      <w:pgSz w:w="11906" w:h="16838"/>
      <w:pgMar w:top="899" w:right="1133" w:bottom="1438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5A0C"/>
    <w:rsid w:val="00081625"/>
    <w:rsid w:val="000F3062"/>
    <w:rsid w:val="001C54CD"/>
    <w:rsid w:val="001F718C"/>
    <w:rsid w:val="002027CE"/>
    <w:rsid w:val="00211FDB"/>
    <w:rsid w:val="00222856"/>
    <w:rsid w:val="002E5E04"/>
    <w:rsid w:val="00371AF5"/>
    <w:rsid w:val="004172F7"/>
    <w:rsid w:val="00462D46"/>
    <w:rsid w:val="00485673"/>
    <w:rsid w:val="005361EA"/>
    <w:rsid w:val="00585A0C"/>
    <w:rsid w:val="005D447D"/>
    <w:rsid w:val="006166A3"/>
    <w:rsid w:val="0065150F"/>
    <w:rsid w:val="00734BFC"/>
    <w:rsid w:val="00773C06"/>
    <w:rsid w:val="00793B61"/>
    <w:rsid w:val="008440D0"/>
    <w:rsid w:val="00936780"/>
    <w:rsid w:val="009B6F98"/>
    <w:rsid w:val="00A90CDB"/>
    <w:rsid w:val="00AB4139"/>
    <w:rsid w:val="00AE7C46"/>
    <w:rsid w:val="00B4057D"/>
    <w:rsid w:val="00B4244F"/>
    <w:rsid w:val="00B77BF4"/>
    <w:rsid w:val="00BB278B"/>
    <w:rsid w:val="00BC5D2A"/>
    <w:rsid w:val="00C06586"/>
    <w:rsid w:val="00C87762"/>
    <w:rsid w:val="00CD20EA"/>
    <w:rsid w:val="00D014D3"/>
    <w:rsid w:val="00D75123"/>
    <w:rsid w:val="00DB6E0A"/>
    <w:rsid w:val="00E437FF"/>
    <w:rsid w:val="00E50835"/>
    <w:rsid w:val="00E8394A"/>
    <w:rsid w:val="00ED3309"/>
    <w:rsid w:val="00FE5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062"/>
    <w:pPr>
      <w:jc w:val="center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0F3062"/>
    <w:rPr>
      <w:rFonts w:ascii="Times New Roman" w:hAnsi="Times New Roman"/>
      <w:sz w:val="28"/>
      <w:szCs w:val="28"/>
      <w:lang w:eastAsia="en-US"/>
    </w:rPr>
  </w:style>
  <w:style w:type="paragraph" w:styleId="Title">
    <w:name w:val="Title"/>
    <w:basedOn w:val="Normal"/>
    <w:link w:val="TitleChar"/>
    <w:uiPriority w:val="99"/>
    <w:qFormat/>
    <w:rsid w:val="000F306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0F3062"/>
    <w:rPr>
      <w:rFonts w:ascii="Times New Roman" w:hAnsi="Times New Roman" w:cs="Times New Roman"/>
      <w:b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6515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515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1126</TotalTime>
  <Pages>8</Pages>
  <Words>1863</Words>
  <Characters>10624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</dc:creator>
  <cp:keywords/>
  <dc:description/>
  <cp:lastModifiedBy>11</cp:lastModifiedBy>
  <cp:revision>17</cp:revision>
  <cp:lastPrinted>2023-03-04T07:27:00Z</cp:lastPrinted>
  <dcterms:created xsi:type="dcterms:W3CDTF">2021-08-16T12:35:00Z</dcterms:created>
  <dcterms:modified xsi:type="dcterms:W3CDTF">2023-03-29T07:12:00Z</dcterms:modified>
</cp:coreProperties>
</file>